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0F42B" w14:textId="77777777" w:rsidR="00674814" w:rsidRDefault="00674814">
      <w:r w:rsidRPr="00674814">
        <w:rPr>
          <w:noProof/>
        </w:rPr>
        <w:drawing>
          <wp:anchor distT="0" distB="0" distL="114300" distR="114300" simplePos="0" relativeHeight="251660288" behindDoc="0" locked="0" layoutInCell="1" allowOverlap="1" wp14:anchorId="677C3C0A" wp14:editId="24182FD0">
            <wp:simplePos x="0" y="0"/>
            <wp:positionH relativeFrom="column">
              <wp:posOffset>-18819</wp:posOffset>
            </wp:positionH>
            <wp:positionV relativeFrom="paragraph">
              <wp:posOffset>-572135</wp:posOffset>
            </wp:positionV>
            <wp:extent cx="1309255" cy="375805"/>
            <wp:effectExtent l="0" t="0" r="0" b="5715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B5F6852-CF17-7445-9A20-FB8F94111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B5F6852-CF17-7445-9A20-FB8F94111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255" cy="37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3D65C" w14:textId="77777777" w:rsidR="00674814" w:rsidRDefault="00674814"/>
    <w:p w14:paraId="10935EDE" w14:textId="77777777" w:rsidR="00674814" w:rsidRDefault="00674814"/>
    <w:p w14:paraId="00AB1D28" w14:textId="77777777" w:rsidR="00674814" w:rsidRDefault="00674814"/>
    <w:p w14:paraId="3F8A24FA" w14:textId="77777777" w:rsidR="00674814" w:rsidRDefault="00674814">
      <w:pPr>
        <w:rPr>
          <w:rFonts w:ascii="Arial" w:hAnsi="Arial" w:cs="Arial"/>
          <w:b/>
          <w:bCs/>
          <w:sz w:val="100"/>
          <w:szCs w:val="100"/>
        </w:rPr>
      </w:pPr>
    </w:p>
    <w:p w14:paraId="31B9736C" w14:textId="77777777" w:rsidR="00783E3F" w:rsidRPr="00674814" w:rsidRDefault="00674814" w:rsidP="00674814">
      <w:pPr>
        <w:rPr>
          <w:rFonts w:ascii="Arial" w:hAnsi="Arial" w:cs="Arial"/>
          <w:b/>
          <w:bCs/>
          <w:color w:val="18598B"/>
          <w:sz w:val="100"/>
          <w:szCs w:val="100"/>
        </w:rPr>
      </w:pPr>
      <w:r w:rsidRPr="00674814">
        <w:rPr>
          <w:b/>
          <w:bCs/>
          <w:noProof/>
          <w:color w:val="18598B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4EEF12C8" wp14:editId="44B062CA">
            <wp:simplePos x="0" y="0"/>
            <wp:positionH relativeFrom="margin">
              <wp:posOffset>4389582</wp:posOffset>
            </wp:positionH>
            <wp:positionV relativeFrom="margin">
              <wp:posOffset>-857827</wp:posOffset>
            </wp:positionV>
            <wp:extent cx="2244090" cy="2008505"/>
            <wp:effectExtent l="0" t="0" r="381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22440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4814">
        <w:rPr>
          <w:b/>
          <w:bCs/>
          <w:noProof/>
          <w:color w:val="18598B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3DCABAF2" wp14:editId="2572AE68">
            <wp:simplePos x="0" y="0"/>
            <wp:positionH relativeFrom="column">
              <wp:posOffset>16199427</wp:posOffset>
            </wp:positionH>
            <wp:positionV relativeFrom="paragraph">
              <wp:posOffset>-1527464</wp:posOffset>
            </wp:positionV>
            <wp:extent cx="1823431" cy="1632193"/>
            <wp:effectExtent l="0" t="0" r="571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1833210" cy="164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814">
        <w:rPr>
          <w:rFonts w:ascii="Arial" w:hAnsi="Arial" w:cs="Arial"/>
          <w:b/>
          <w:bCs/>
          <w:color w:val="18598B"/>
          <w:sz w:val="100"/>
          <w:szCs w:val="100"/>
        </w:rPr>
        <w:t>Creative Spark</w:t>
      </w:r>
    </w:p>
    <w:p w14:paraId="328DCB0E" w14:textId="77777777" w:rsidR="00674814" w:rsidRPr="00237D35" w:rsidRDefault="00674814">
      <w:pPr>
        <w:rPr>
          <w:rFonts w:ascii="Arial" w:hAnsi="Arial" w:cs="Arial"/>
          <w:b/>
          <w:bCs/>
          <w:color w:val="18598B"/>
          <w:sz w:val="72"/>
          <w:szCs w:val="72"/>
        </w:rPr>
      </w:pPr>
      <w:r w:rsidRPr="00237D35">
        <w:rPr>
          <w:rFonts w:ascii="Arial" w:hAnsi="Arial" w:cs="Arial"/>
          <w:b/>
          <w:bCs/>
          <w:color w:val="18598B"/>
          <w:sz w:val="72"/>
          <w:szCs w:val="72"/>
        </w:rPr>
        <w:t xml:space="preserve">Higher </w:t>
      </w:r>
      <w:r w:rsidR="00237D35" w:rsidRPr="00237D35">
        <w:rPr>
          <w:rFonts w:ascii="Arial" w:hAnsi="Arial" w:cs="Arial"/>
          <w:b/>
          <w:bCs/>
          <w:color w:val="18598B"/>
          <w:sz w:val="72"/>
          <w:szCs w:val="72"/>
        </w:rPr>
        <w:t>E</w:t>
      </w:r>
      <w:r w:rsidRPr="00237D35">
        <w:rPr>
          <w:rFonts w:ascii="Arial" w:hAnsi="Arial" w:cs="Arial"/>
          <w:b/>
          <w:bCs/>
          <w:color w:val="18598B"/>
          <w:sz w:val="72"/>
          <w:szCs w:val="72"/>
        </w:rPr>
        <w:t xml:space="preserve">ducation </w:t>
      </w:r>
      <w:r w:rsidR="00237D35" w:rsidRPr="00237D35">
        <w:rPr>
          <w:rFonts w:ascii="Arial" w:hAnsi="Arial" w:cs="Arial"/>
          <w:b/>
          <w:bCs/>
          <w:color w:val="18598B"/>
          <w:sz w:val="72"/>
          <w:szCs w:val="72"/>
        </w:rPr>
        <w:t>E</w:t>
      </w:r>
      <w:r w:rsidRPr="00237D35">
        <w:rPr>
          <w:rFonts w:ascii="Arial" w:hAnsi="Arial" w:cs="Arial"/>
          <w:b/>
          <w:bCs/>
          <w:color w:val="18598B"/>
          <w:sz w:val="72"/>
          <w:szCs w:val="72"/>
        </w:rPr>
        <w:t xml:space="preserve">nterprise </w:t>
      </w:r>
      <w:r w:rsidR="00237D35" w:rsidRPr="00237D35">
        <w:rPr>
          <w:rFonts w:ascii="Arial" w:hAnsi="Arial" w:cs="Arial"/>
          <w:b/>
          <w:bCs/>
          <w:color w:val="18598B"/>
          <w:sz w:val="72"/>
          <w:szCs w:val="72"/>
        </w:rPr>
        <w:t>P</w:t>
      </w:r>
      <w:r w:rsidRPr="00237D35">
        <w:rPr>
          <w:rFonts w:ascii="Arial" w:hAnsi="Arial" w:cs="Arial"/>
          <w:b/>
          <w:bCs/>
          <w:color w:val="18598B"/>
          <w:sz w:val="72"/>
          <w:szCs w:val="72"/>
        </w:rPr>
        <w:t>rogramme</w:t>
      </w:r>
    </w:p>
    <w:p w14:paraId="04B3A33E" w14:textId="77777777" w:rsidR="00674814" w:rsidRDefault="00674814">
      <w:pPr>
        <w:rPr>
          <w:rFonts w:ascii="Arial" w:hAnsi="Arial" w:cs="Arial"/>
        </w:rPr>
      </w:pPr>
      <w:r w:rsidRPr="00674814">
        <w:rPr>
          <w:rFonts w:ascii="Arial" w:hAnsi="Arial" w:cs="Arial"/>
          <w:b/>
          <w:bCs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9931D" wp14:editId="0DAD9661">
                <wp:simplePos x="0" y="0"/>
                <wp:positionH relativeFrom="column">
                  <wp:posOffset>58824</wp:posOffset>
                </wp:positionH>
                <wp:positionV relativeFrom="paragraph">
                  <wp:posOffset>114935</wp:posOffset>
                </wp:positionV>
                <wp:extent cx="1174173" cy="78227"/>
                <wp:effectExtent l="0" t="0" r="0" b="0"/>
                <wp:wrapNone/>
                <wp:docPr id="13" name="Rounded Rectangl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556EC8-BC12-0846-B78E-9F28EA0D1A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73" cy="7822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>
                          <a:miter lim="400000"/>
                        </a:ln>
                      </wps:spPr>
                      <wps:bodyPr lIns="50800" tIns="50800" rIns="50800" bIns="508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1E6EA" id="Rounded Rectangle" o:spid="_x0000_s1026" style="position:absolute;margin-left:4.65pt;margin-top:9.05pt;width:92.45pt;height: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" fillcolor="red" stroked="f" strokeweight="1pt">
                <v:stroke miterlimit="4" joinstyle="miter"/>
                <v:textbox inset="4pt,4pt,4pt,4pt"/>
              </v:roundrect>
            </w:pict>
          </mc:Fallback>
        </mc:AlternateContent>
      </w:r>
    </w:p>
    <w:p w14:paraId="7A8A3C1D" w14:textId="77777777" w:rsidR="00674814" w:rsidRDefault="00674814">
      <w:pPr>
        <w:rPr>
          <w:rFonts w:ascii="Arial" w:hAnsi="Arial" w:cs="Arial"/>
        </w:rPr>
      </w:pPr>
    </w:p>
    <w:p w14:paraId="0C9A7591" w14:textId="524A8993" w:rsidR="00674814" w:rsidRDefault="00041494">
      <w:pPr>
        <w:rPr>
          <w:rFonts w:ascii="Arial" w:hAnsi="Arial" w:cs="Arial"/>
        </w:rPr>
      </w:pPr>
      <w:proofErr w:type="spellStart"/>
      <w:r w:rsidRPr="00041494">
        <w:rPr>
          <w:rFonts w:ascii="Arial" w:hAnsi="Arial" w:cs="Arial"/>
          <w:color w:val="18598B"/>
          <w:sz w:val="60"/>
          <w:szCs w:val="60"/>
        </w:rPr>
        <w:t>Createathon</w:t>
      </w:r>
      <w:proofErr w:type="spellEnd"/>
      <w:r w:rsidRPr="00041494">
        <w:rPr>
          <w:rFonts w:ascii="Arial" w:hAnsi="Arial" w:cs="Arial"/>
          <w:color w:val="18598B"/>
          <w:sz w:val="60"/>
          <w:szCs w:val="60"/>
        </w:rPr>
        <w:t xml:space="preserve"> </w:t>
      </w:r>
      <w:r>
        <w:rPr>
          <w:rFonts w:ascii="Arial" w:hAnsi="Arial" w:cs="Arial"/>
          <w:color w:val="18598B"/>
          <w:sz w:val="60"/>
          <w:szCs w:val="60"/>
        </w:rPr>
        <w:t>P</w:t>
      </w:r>
      <w:r w:rsidRPr="00041494">
        <w:rPr>
          <w:rFonts w:ascii="Arial" w:hAnsi="Arial" w:cs="Arial"/>
          <w:color w:val="18598B"/>
          <w:sz w:val="60"/>
          <w:szCs w:val="60"/>
        </w:rPr>
        <w:t xml:space="preserve">roject </w:t>
      </w:r>
      <w:r>
        <w:rPr>
          <w:rFonts w:ascii="Arial" w:hAnsi="Arial" w:cs="Arial"/>
          <w:color w:val="18598B"/>
          <w:sz w:val="60"/>
          <w:szCs w:val="60"/>
        </w:rPr>
        <w:t>B</w:t>
      </w:r>
      <w:r w:rsidRPr="00041494">
        <w:rPr>
          <w:rFonts w:ascii="Arial" w:hAnsi="Arial" w:cs="Arial"/>
          <w:color w:val="18598B"/>
          <w:sz w:val="60"/>
          <w:szCs w:val="60"/>
        </w:rPr>
        <w:t>rief</w:t>
      </w:r>
      <w:r>
        <w:rPr>
          <w:rFonts w:ascii="Arial" w:hAnsi="Arial" w:cs="Arial"/>
          <w:color w:val="18598B"/>
          <w:sz w:val="60"/>
          <w:szCs w:val="60"/>
        </w:rPr>
        <w:t xml:space="preserve"> T</w:t>
      </w:r>
      <w:r w:rsidRPr="00041494">
        <w:rPr>
          <w:rFonts w:ascii="Arial" w:hAnsi="Arial" w:cs="Arial"/>
          <w:color w:val="18598B"/>
          <w:sz w:val="60"/>
          <w:szCs w:val="60"/>
        </w:rPr>
        <w:t>emplate</w:t>
      </w:r>
    </w:p>
    <w:p w14:paraId="1C9CE7BC" w14:textId="77777777" w:rsidR="00674814" w:rsidRDefault="00674814">
      <w:pPr>
        <w:rPr>
          <w:rFonts w:ascii="Arial" w:hAnsi="Arial" w:cs="Arial"/>
        </w:rPr>
      </w:pPr>
    </w:p>
    <w:p w14:paraId="4A72E9A5" w14:textId="77777777" w:rsidR="00674814" w:rsidRDefault="00674814">
      <w:pPr>
        <w:rPr>
          <w:rFonts w:ascii="Arial" w:hAnsi="Arial" w:cs="Arial"/>
        </w:rPr>
      </w:pPr>
    </w:p>
    <w:p w14:paraId="357A2A52" w14:textId="77777777" w:rsidR="00674814" w:rsidRDefault="00674814">
      <w:pPr>
        <w:rPr>
          <w:rFonts w:ascii="Arial" w:hAnsi="Arial" w:cs="Arial"/>
        </w:rPr>
      </w:pPr>
    </w:p>
    <w:p w14:paraId="2AB65B4A" w14:textId="77777777" w:rsidR="00674814" w:rsidRDefault="00674814">
      <w:pPr>
        <w:rPr>
          <w:rFonts w:ascii="Arial" w:hAnsi="Arial" w:cs="Arial"/>
        </w:rPr>
      </w:pPr>
    </w:p>
    <w:p w14:paraId="30D8F502" w14:textId="12FA1784" w:rsidR="00674814" w:rsidRDefault="002F45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F42C02" wp14:editId="488B9ED6">
            <wp:extent cx="1422400" cy="660400"/>
            <wp:effectExtent l="0" t="0" r="2540" b="254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5852455C" wp14:editId="77B8E8EF">
            <wp:extent cx="1422400" cy="660400"/>
            <wp:effectExtent l="0" t="0" r="0" b="0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3B300497" wp14:editId="1F195F04">
            <wp:extent cx="1422400" cy="660400"/>
            <wp:effectExtent l="0" t="0" r="0" b="0"/>
            <wp:docPr id="4" name="Picture 4" descr="A colorful logo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orful logo on a black background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2060" w14:textId="77777777" w:rsidR="00674814" w:rsidRDefault="00674814">
      <w:pPr>
        <w:rPr>
          <w:rFonts w:ascii="Arial" w:hAnsi="Arial" w:cs="Arial"/>
        </w:rPr>
      </w:pPr>
    </w:p>
    <w:p w14:paraId="33B2C3C4" w14:textId="77777777" w:rsidR="00674814" w:rsidRDefault="00674814">
      <w:pPr>
        <w:rPr>
          <w:rFonts w:ascii="Arial" w:hAnsi="Arial" w:cs="Arial"/>
        </w:rPr>
      </w:pPr>
    </w:p>
    <w:p w14:paraId="6C0CF537" w14:textId="77777777" w:rsidR="00674814" w:rsidRDefault="00674814">
      <w:pPr>
        <w:rPr>
          <w:rFonts w:ascii="Arial" w:hAnsi="Arial" w:cs="Arial"/>
        </w:rPr>
      </w:pPr>
    </w:p>
    <w:p w14:paraId="482835F7" w14:textId="77777777" w:rsidR="00674814" w:rsidRDefault="00674814">
      <w:pPr>
        <w:rPr>
          <w:rFonts w:ascii="Arial" w:hAnsi="Arial" w:cs="Arial"/>
        </w:rPr>
      </w:pPr>
    </w:p>
    <w:p w14:paraId="49AB2FA7" w14:textId="77777777" w:rsidR="00674814" w:rsidRDefault="00674814">
      <w:pPr>
        <w:rPr>
          <w:rFonts w:ascii="Arial" w:hAnsi="Arial" w:cs="Arial"/>
        </w:rPr>
      </w:pPr>
    </w:p>
    <w:p w14:paraId="474FFB39" w14:textId="77777777" w:rsidR="00674814" w:rsidRDefault="00674814">
      <w:pPr>
        <w:rPr>
          <w:rFonts w:ascii="Arial" w:hAnsi="Arial" w:cs="Arial"/>
        </w:rPr>
      </w:pPr>
    </w:p>
    <w:p w14:paraId="6265A693" w14:textId="77777777" w:rsidR="00674814" w:rsidRDefault="00674814">
      <w:pPr>
        <w:rPr>
          <w:rFonts w:ascii="Arial" w:hAnsi="Arial" w:cs="Arial"/>
        </w:rPr>
      </w:pPr>
    </w:p>
    <w:p w14:paraId="70B452AE" w14:textId="77777777" w:rsidR="00674814" w:rsidRDefault="00674814">
      <w:pPr>
        <w:rPr>
          <w:rFonts w:ascii="Arial" w:hAnsi="Arial" w:cs="Arial"/>
        </w:rPr>
      </w:pPr>
    </w:p>
    <w:p w14:paraId="50D4D206" w14:textId="77777777" w:rsidR="00674814" w:rsidRDefault="00674814">
      <w:pPr>
        <w:rPr>
          <w:rFonts w:ascii="Arial" w:hAnsi="Arial" w:cs="Arial"/>
        </w:rPr>
      </w:pPr>
    </w:p>
    <w:p w14:paraId="0F8A10EA" w14:textId="77777777" w:rsidR="00674814" w:rsidRDefault="00674814">
      <w:pPr>
        <w:rPr>
          <w:rFonts w:ascii="Arial" w:hAnsi="Arial" w:cs="Arial"/>
        </w:rPr>
      </w:pPr>
    </w:p>
    <w:p w14:paraId="3EB7A797" w14:textId="77777777" w:rsidR="00674814" w:rsidRDefault="00674814">
      <w:pPr>
        <w:rPr>
          <w:rFonts w:ascii="Arial" w:hAnsi="Arial" w:cs="Arial"/>
        </w:rPr>
      </w:pPr>
    </w:p>
    <w:p w14:paraId="26A529BE" w14:textId="77777777" w:rsidR="00674814" w:rsidRDefault="00674814">
      <w:pPr>
        <w:rPr>
          <w:rFonts w:ascii="Arial" w:hAnsi="Arial" w:cs="Arial"/>
        </w:rPr>
      </w:pPr>
    </w:p>
    <w:p w14:paraId="293F285B" w14:textId="77777777" w:rsidR="00674814" w:rsidRDefault="00674814">
      <w:pPr>
        <w:rPr>
          <w:rFonts w:ascii="Arial" w:hAnsi="Arial" w:cs="Arial"/>
        </w:rPr>
      </w:pPr>
    </w:p>
    <w:p w14:paraId="76FBE5B9" w14:textId="77777777" w:rsidR="00674814" w:rsidRDefault="00674814">
      <w:pPr>
        <w:rPr>
          <w:rFonts w:ascii="Arial" w:hAnsi="Arial" w:cs="Arial"/>
        </w:rPr>
      </w:pPr>
    </w:p>
    <w:p w14:paraId="38A8F307" w14:textId="77777777" w:rsidR="00674814" w:rsidRDefault="00674814">
      <w:pPr>
        <w:rPr>
          <w:rFonts w:ascii="Arial" w:hAnsi="Arial" w:cs="Arial"/>
        </w:rPr>
      </w:pPr>
    </w:p>
    <w:p w14:paraId="44802118" w14:textId="77777777" w:rsidR="00674814" w:rsidRDefault="00674814">
      <w:pPr>
        <w:rPr>
          <w:rFonts w:ascii="Arial" w:hAnsi="Arial" w:cs="Arial"/>
        </w:rPr>
      </w:pPr>
    </w:p>
    <w:p w14:paraId="02826F7D" w14:textId="77777777" w:rsidR="00674814" w:rsidRDefault="00674814">
      <w:pPr>
        <w:rPr>
          <w:rFonts w:ascii="Arial" w:hAnsi="Arial" w:cs="Arial"/>
        </w:rPr>
      </w:pPr>
    </w:p>
    <w:p w14:paraId="60FBB2C0" w14:textId="77777777" w:rsidR="00674814" w:rsidRDefault="00674814">
      <w:pPr>
        <w:rPr>
          <w:rFonts w:ascii="Arial" w:hAnsi="Arial" w:cs="Arial"/>
        </w:rPr>
      </w:pPr>
    </w:p>
    <w:p w14:paraId="33054D44" w14:textId="77777777" w:rsidR="00674814" w:rsidRDefault="00674814">
      <w:pPr>
        <w:rPr>
          <w:rFonts w:ascii="Arial" w:hAnsi="Arial" w:cs="Arial"/>
        </w:rPr>
      </w:pPr>
    </w:p>
    <w:p w14:paraId="6D71E831" w14:textId="77777777" w:rsidR="00674814" w:rsidRDefault="00674814">
      <w:pPr>
        <w:rPr>
          <w:rFonts w:ascii="Arial" w:hAnsi="Arial" w:cs="Arial"/>
        </w:rPr>
      </w:pPr>
    </w:p>
    <w:p w14:paraId="020A25AD" w14:textId="655E2ED5" w:rsidR="00041494" w:rsidRPr="00041494" w:rsidRDefault="00041494" w:rsidP="00041494">
      <w:pPr>
        <w:rPr>
          <w:rFonts w:ascii="Arial" w:hAnsi="Arial" w:cs="Arial"/>
          <w:color w:val="1B598B"/>
          <w:lang w:val="en-GB"/>
        </w:rPr>
      </w:pPr>
      <w:r w:rsidRPr="00041494">
        <w:rPr>
          <w:rFonts w:ascii="Arial" w:hAnsi="Arial" w:cs="Arial"/>
          <w:b/>
          <w:color w:val="1B598B"/>
          <w:lang w:val="en-GB"/>
        </w:rPr>
        <w:t>Contact details</w:t>
      </w:r>
      <w:r w:rsidRPr="00041494">
        <w:rPr>
          <w:rFonts w:ascii="Arial" w:hAnsi="Arial" w:cs="Arial"/>
          <w:b/>
          <w:color w:val="1B598B"/>
          <w:lang w:val="en-GB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2"/>
        <w:gridCol w:w="2784"/>
        <w:gridCol w:w="3736"/>
      </w:tblGrid>
      <w:tr w:rsidR="002F45A9" w:rsidRPr="00041494" w14:paraId="015B0088" w14:textId="77777777" w:rsidTr="00E31DC5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3FCF1" w14:textId="77777777" w:rsidR="00041494" w:rsidRPr="00041494" w:rsidRDefault="00041494" w:rsidP="00041494">
            <w:pPr>
              <w:rPr>
                <w:rFonts w:cstheme="majorHAnsi"/>
                <w:b/>
                <w:color w:val="1B598B"/>
              </w:rPr>
            </w:pPr>
            <w:r w:rsidRPr="00041494">
              <w:rPr>
                <w:rFonts w:cstheme="majorHAnsi"/>
                <w:b/>
                <w:color w:val="1B598B"/>
              </w:rPr>
              <w:t>Company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9200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D8A6D" w14:textId="77777777" w:rsidR="00041494" w:rsidRPr="002F45A9" w:rsidRDefault="00041494" w:rsidP="00041494">
            <w:pPr>
              <w:rPr>
                <w:rFonts w:ascii="Arial" w:hAnsi="Arial" w:cs="Arial"/>
                <w:b/>
                <w:color w:val="1B598B"/>
                <w:lang w:val="en-GB"/>
              </w:rPr>
            </w:pPr>
          </w:p>
          <w:p w14:paraId="7520AB5D" w14:textId="7EBB6B3A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  <w:r w:rsidRPr="00041494">
              <w:rPr>
                <w:rFonts w:ascii="Arial" w:hAnsi="Arial" w:cs="Arial"/>
                <w:color w:val="1B598B"/>
                <w:lang w:val="en-GB"/>
              </w:rPr>
              <w:t xml:space="preserve"> </w:t>
            </w:r>
          </w:p>
        </w:tc>
      </w:tr>
      <w:tr w:rsidR="002F45A9" w:rsidRPr="00041494" w14:paraId="2FBFCE32" w14:textId="77777777" w:rsidTr="00E31DC5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0AB2" w14:textId="77777777" w:rsidR="00041494" w:rsidRPr="00041494" w:rsidRDefault="00041494" w:rsidP="00041494">
            <w:pPr>
              <w:rPr>
                <w:rFonts w:cstheme="majorHAnsi"/>
                <w:b/>
                <w:color w:val="1B598B"/>
              </w:rPr>
            </w:pPr>
            <w:r w:rsidRPr="00041494">
              <w:rPr>
                <w:rFonts w:cstheme="majorHAnsi"/>
                <w:b/>
                <w:color w:val="1B598B"/>
              </w:rPr>
              <w:t>Central Contact Details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055E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</w:rPr>
            </w:pPr>
          </w:p>
          <w:p w14:paraId="173596B1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</w:rPr>
            </w:pPr>
          </w:p>
          <w:p w14:paraId="7DE2D495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</w:rPr>
            </w:pPr>
          </w:p>
          <w:p w14:paraId="02025D3E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</w:rPr>
            </w:pPr>
          </w:p>
        </w:tc>
      </w:tr>
    </w:tbl>
    <w:p w14:paraId="3BC71E4F" w14:textId="77777777" w:rsidR="00041494" w:rsidRPr="002F45A9" w:rsidRDefault="00041494" w:rsidP="00041494">
      <w:pPr>
        <w:rPr>
          <w:rFonts w:ascii="Arial" w:hAnsi="Arial" w:cs="Arial"/>
          <w:b/>
          <w:color w:val="1B598B"/>
          <w:lang w:val="en-GB"/>
        </w:rPr>
      </w:pPr>
    </w:p>
    <w:p w14:paraId="6FC45D28" w14:textId="77777777" w:rsidR="00041494" w:rsidRPr="002F45A9" w:rsidRDefault="00041494" w:rsidP="00041494">
      <w:pPr>
        <w:rPr>
          <w:rFonts w:ascii="Arial" w:hAnsi="Arial" w:cs="Arial"/>
          <w:b/>
          <w:color w:val="1B598B"/>
          <w:lang w:val="en-GB"/>
        </w:rPr>
      </w:pPr>
    </w:p>
    <w:p w14:paraId="6C561042" w14:textId="60E296E9" w:rsidR="00041494" w:rsidRPr="00041494" w:rsidRDefault="00041494" w:rsidP="00041494">
      <w:pPr>
        <w:rPr>
          <w:rFonts w:ascii="Arial" w:hAnsi="Arial" w:cs="Arial"/>
          <w:b/>
          <w:color w:val="1B598B"/>
          <w:lang w:val="en-GB"/>
        </w:rPr>
      </w:pPr>
      <w:r w:rsidRPr="00041494">
        <w:rPr>
          <w:rFonts w:ascii="Arial" w:hAnsi="Arial" w:cs="Arial"/>
          <w:b/>
          <w:color w:val="1B598B"/>
          <w:lang w:val="en-GB"/>
        </w:rPr>
        <w:t>The enterprise</w:t>
      </w:r>
      <w:r w:rsidRPr="00041494">
        <w:rPr>
          <w:rFonts w:ascii="Arial" w:hAnsi="Arial" w:cs="Arial"/>
          <w:b/>
          <w:color w:val="1B598B"/>
          <w:lang w:val="en-GB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8"/>
        <w:gridCol w:w="6514"/>
      </w:tblGrid>
      <w:tr w:rsidR="002F45A9" w:rsidRPr="00041494" w14:paraId="6B97954C" w14:textId="77777777" w:rsidTr="002F45A9">
        <w:trPr>
          <w:trHeight w:val="2036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9862" w14:textId="77777777" w:rsidR="00041494" w:rsidRPr="00041494" w:rsidRDefault="00041494" w:rsidP="00041494">
            <w:pPr>
              <w:rPr>
                <w:rFonts w:ascii="Arial" w:hAnsi="Arial" w:cs="Arial"/>
                <w:b/>
                <w:color w:val="1B598B"/>
                <w:lang w:val="en-GB"/>
              </w:rPr>
            </w:pPr>
            <w:r w:rsidRPr="00041494">
              <w:rPr>
                <w:rFonts w:cstheme="majorHAnsi"/>
                <w:b/>
                <w:color w:val="1B598B"/>
              </w:rPr>
              <w:t>Background to company</w:t>
            </w:r>
            <w:r w:rsidRPr="00041494">
              <w:rPr>
                <w:rFonts w:ascii="Arial" w:hAnsi="Arial" w:cs="Arial"/>
                <w:b/>
                <w:color w:val="1B598B"/>
                <w:lang w:val="en-GB"/>
              </w:rPr>
              <w:t xml:space="preserve">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AA5C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5FB8858E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44E87546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24E7CC5B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</w:tc>
      </w:tr>
    </w:tbl>
    <w:p w14:paraId="3147876F" w14:textId="77777777" w:rsidR="00041494" w:rsidRPr="00041494" w:rsidRDefault="00041494" w:rsidP="00041494">
      <w:pPr>
        <w:rPr>
          <w:rFonts w:ascii="Arial" w:hAnsi="Arial" w:cs="Arial"/>
          <w:color w:val="1B598B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6519"/>
      </w:tblGrid>
      <w:tr w:rsidR="002F45A9" w:rsidRPr="00041494" w14:paraId="3C6ACBC7" w14:textId="77777777" w:rsidTr="00E31DC5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38CDC" w14:textId="77777777" w:rsidR="00041494" w:rsidRPr="00041494" w:rsidRDefault="00041494" w:rsidP="00041494">
            <w:pPr>
              <w:rPr>
                <w:rFonts w:ascii="Arial" w:hAnsi="Arial" w:cs="Arial"/>
                <w:b/>
                <w:color w:val="1B598B"/>
                <w:lang w:val="en-GB"/>
              </w:rPr>
            </w:pPr>
            <w:r w:rsidRPr="00041494">
              <w:rPr>
                <w:rFonts w:cstheme="majorHAnsi"/>
                <w:b/>
                <w:color w:val="1B598B"/>
              </w:rPr>
              <w:t>Goals/targets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9E1B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33C11E8B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12BD7ED5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0AB77E09" w14:textId="77777777" w:rsidR="00041494" w:rsidRPr="00041494" w:rsidRDefault="00041494" w:rsidP="00041494">
            <w:pPr>
              <w:rPr>
                <w:rFonts w:ascii="Arial" w:hAnsi="Arial" w:cs="Arial"/>
                <w:color w:val="1B598B"/>
                <w:lang w:val="en-GB"/>
              </w:rPr>
            </w:pPr>
          </w:p>
        </w:tc>
      </w:tr>
    </w:tbl>
    <w:p w14:paraId="0206FC99" w14:textId="77777777" w:rsidR="00041494" w:rsidRPr="002F45A9" w:rsidRDefault="00041494">
      <w:pPr>
        <w:rPr>
          <w:rFonts w:ascii="Arial" w:hAnsi="Arial" w:cs="Arial"/>
          <w:color w:val="1B598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6519"/>
      </w:tblGrid>
      <w:tr w:rsidR="002F45A9" w:rsidRPr="00041494" w14:paraId="4585D36B" w14:textId="77777777" w:rsidTr="00E31DC5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97F2" w14:textId="4359E07C" w:rsidR="002F45A9" w:rsidRPr="00041494" w:rsidRDefault="002F45A9" w:rsidP="002F45A9">
            <w:pPr>
              <w:rPr>
                <w:rFonts w:ascii="Arial" w:hAnsi="Arial" w:cs="Arial"/>
                <w:b/>
                <w:color w:val="1B598B"/>
                <w:lang w:val="en-GB"/>
              </w:rPr>
            </w:pPr>
            <w:r w:rsidRPr="002F45A9">
              <w:rPr>
                <w:rFonts w:cstheme="majorHAnsi"/>
                <w:b/>
                <w:color w:val="1B598B"/>
              </w:rPr>
              <w:t>Legal Structure: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354F" w14:textId="7BE30A7A" w:rsidR="002F45A9" w:rsidRPr="00041494" w:rsidRDefault="002F45A9" w:rsidP="002F45A9">
            <w:pPr>
              <w:rPr>
                <w:rFonts w:ascii="Arial" w:hAnsi="Arial" w:cs="Arial"/>
                <w:color w:val="1B598B"/>
                <w:lang w:val="en-GB"/>
              </w:rPr>
            </w:pPr>
            <w:r w:rsidRPr="002F45A9">
              <w:rPr>
                <w:rFonts w:ascii="Segoe UI Symbol" w:eastAsia="MS Mincho" w:hAnsi="Segoe UI Symbol" w:cs="Segoe UI Symbol"/>
                <w:color w:val="1B598B"/>
              </w:rPr>
              <w:t>☐</w:t>
            </w:r>
            <w:r w:rsidRPr="002F45A9">
              <w:rPr>
                <w:rFonts w:eastAsia="MS Gothic" w:cstheme="majorHAnsi"/>
                <w:color w:val="1B598B"/>
              </w:rPr>
              <w:t xml:space="preserve"> </w:t>
            </w:r>
            <w:proofErr w:type="gramStart"/>
            <w:r w:rsidRPr="002F45A9">
              <w:rPr>
                <w:rFonts w:cstheme="majorHAnsi"/>
                <w:color w:val="1B598B"/>
              </w:rPr>
              <w:t xml:space="preserve">Private </w:t>
            </w:r>
            <w:r>
              <w:rPr>
                <w:rFonts w:cstheme="majorHAnsi"/>
                <w:color w:val="1B598B"/>
              </w:rPr>
              <w:t xml:space="preserve"> </w:t>
            </w:r>
            <w:r w:rsidRPr="002F45A9">
              <w:rPr>
                <w:rFonts w:ascii="Segoe UI Symbol" w:eastAsia="MS Mincho" w:hAnsi="Segoe UI Symbol" w:cs="Segoe UI Symbol"/>
                <w:color w:val="1B598B"/>
              </w:rPr>
              <w:t>☐</w:t>
            </w:r>
            <w:proofErr w:type="gramEnd"/>
            <w:r w:rsidRPr="002F45A9">
              <w:rPr>
                <w:rFonts w:eastAsia="MS Gothic" w:cstheme="majorHAnsi"/>
                <w:color w:val="1B598B"/>
              </w:rPr>
              <w:t>Public</w:t>
            </w:r>
            <w:r w:rsidRPr="002F45A9">
              <w:rPr>
                <w:rFonts w:eastAsia="MS Gothic" w:cstheme="majorHAnsi"/>
                <w:color w:val="1B598B"/>
              </w:rPr>
              <w:t xml:space="preserve"> </w:t>
            </w:r>
            <w:r>
              <w:rPr>
                <w:rFonts w:eastAsia="MS Gothic" w:cstheme="majorHAnsi"/>
                <w:color w:val="1B598B"/>
              </w:rPr>
              <w:t xml:space="preserve"> </w:t>
            </w:r>
            <w:r w:rsidRPr="002F45A9">
              <w:rPr>
                <w:rFonts w:ascii="Segoe UI Symbol" w:eastAsia="MS Mincho" w:hAnsi="Segoe UI Symbol" w:cs="Segoe UI Symbol"/>
                <w:color w:val="1B598B"/>
              </w:rPr>
              <w:t>☐</w:t>
            </w:r>
            <w:r w:rsidRPr="002F45A9">
              <w:rPr>
                <w:rFonts w:eastAsia="MS Gothic" w:cstheme="majorHAnsi"/>
                <w:color w:val="1B598B"/>
              </w:rPr>
              <w:t xml:space="preserve">Social Enterprise </w:t>
            </w:r>
            <w:r>
              <w:rPr>
                <w:rFonts w:eastAsia="MS Gothic" w:cstheme="majorHAnsi"/>
                <w:color w:val="1B598B"/>
              </w:rPr>
              <w:t xml:space="preserve"> </w:t>
            </w:r>
            <w:r w:rsidRPr="002F45A9">
              <w:rPr>
                <w:rFonts w:eastAsia="MS Gothic" w:cstheme="majorHAnsi"/>
                <w:color w:val="1B598B"/>
              </w:rPr>
              <w:t xml:space="preserve">Other </w:t>
            </w:r>
            <w:r w:rsidRPr="002F45A9">
              <w:rPr>
                <w:rFonts w:eastAsia="MS Mincho" w:cstheme="majorHAnsi"/>
                <w:color w:val="1B598B"/>
              </w:rPr>
              <w:t>__________</w:t>
            </w:r>
          </w:p>
        </w:tc>
      </w:tr>
    </w:tbl>
    <w:p w14:paraId="13A97863" w14:textId="45AC63BE" w:rsidR="00674814" w:rsidRPr="002F45A9" w:rsidRDefault="00674814">
      <w:pPr>
        <w:rPr>
          <w:color w:val="1B598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6519"/>
      </w:tblGrid>
      <w:tr w:rsidR="002F45A9" w:rsidRPr="00041494" w14:paraId="6FCF3277" w14:textId="77777777" w:rsidTr="00E31DC5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7A929" w14:textId="77777777" w:rsidR="002F45A9" w:rsidRPr="002F45A9" w:rsidRDefault="002F45A9" w:rsidP="002F45A9">
            <w:pPr>
              <w:rPr>
                <w:rFonts w:cstheme="majorHAnsi"/>
                <w:b/>
                <w:color w:val="1B598B"/>
              </w:rPr>
            </w:pPr>
            <w:r w:rsidRPr="002F45A9">
              <w:rPr>
                <w:rFonts w:cstheme="majorHAnsi"/>
                <w:b/>
                <w:color w:val="1B598B"/>
              </w:rPr>
              <w:t>Turnover Band:</w:t>
            </w:r>
          </w:p>
          <w:p w14:paraId="6FAE2D66" w14:textId="0150A1FE" w:rsidR="002F45A9" w:rsidRPr="00041494" w:rsidRDefault="002F45A9" w:rsidP="002F45A9">
            <w:pPr>
              <w:rPr>
                <w:rFonts w:ascii="Arial" w:hAnsi="Arial" w:cs="Arial"/>
                <w:b/>
                <w:color w:val="1B598B"/>
                <w:lang w:val="en-GB"/>
              </w:rPr>
            </w:pPr>
            <w:r w:rsidRPr="002F45A9">
              <w:rPr>
                <w:rFonts w:ascii="Arial" w:hAnsi="Arial" w:cs="Arial"/>
                <w:bCs/>
                <w:color w:val="FF0000"/>
                <w:lang w:val="en-GB"/>
              </w:rPr>
              <w:t>[adjust currency and bands to your own country]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2A21" w14:textId="58345A45" w:rsidR="002F45A9" w:rsidRPr="00041494" w:rsidRDefault="002F45A9" w:rsidP="002F45A9">
            <w:pPr>
              <w:rPr>
                <w:rFonts w:ascii="Arial" w:hAnsi="Arial" w:cs="Arial"/>
                <w:color w:val="1B598B"/>
                <w:lang w:val="en-GB"/>
              </w:rPr>
            </w:pPr>
            <w:r w:rsidRPr="002F45A9">
              <w:rPr>
                <w:rFonts w:ascii="Segoe UI Symbol" w:eastAsia="MS Gothic" w:hAnsi="Segoe UI Symbol" w:cs="Segoe UI Symbol"/>
                <w:color w:val="1B598B"/>
              </w:rPr>
              <w:t>☐</w:t>
            </w:r>
            <w:r w:rsidRPr="002F45A9">
              <w:rPr>
                <w:rFonts w:eastAsia="MS Gothic" w:cstheme="majorHAnsi"/>
                <w:color w:val="1B598B"/>
              </w:rPr>
              <w:t xml:space="preserve"> </w:t>
            </w:r>
            <w:r w:rsidRPr="002F45A9">
              <w:rPr>
                <w:rFonts w:cstheme="majorHAnsi"/>
                <w:color w:val="1B598B"/>
              </w:rPr>
              <w:t xml:space="preserve">0 – 100K  </w:t>
            </w:r>
            <w:r>
              <w:rPr>
                <w:rFonts w:cstheme="majorHAnsi"/>
                <w:color w:val="1B598B"/>
              </w:rPr>
              <w:t xml:space="preserve"> </w:t>
            </w:r>
            <w:r w:rsidRPr="002F45A9">
              <w:rPr>
                <w:rFonts w:ascii="Segoe UI Symbol" w:eastAsia="MS Gothic" w:hAnsi="Segoe UI Symbol" w:cs="Segoe UI Symbol"/>
                <w:color w:val="1B598B"/>
              </w:rPr>
              <w:t>☐</w:t>
            </w:r>
            <w:r w:rsidRPr="002F45A9">
              <w:rPr>
                <w:rFonts w:eastAsia="MS Gothic" w:cstheme="majorHAnsi"/>
                <w:color w:val="1B598B"/>
              </w:rPr>
              <w:t xml:space="preserve">100 – 200K </w:t>
            </w:r>
            <w:r>
              <w:rPr>
                <w:rFonts w:eastAsia="MS Gothic" w:cstheme="majorHAnsi"/>
                <w:color w:val="1B598B"/>
              </w:rPr>
              <w:t xml:space="preserve"> </w:t>
            </w:r>
            <w:r w:rsidRPr="002F45A9">
              <w:rPr>
                <w:rFonts w:eastAsia="MS Gothic" w:cstheme="majorHAnsi"/>
                <w:color w:val="1B598B"/>
              </w:rPr>
              <w:t xml:space="preserve"> </w:t>
            </w:r>
            <w:r w:rsidRPr="002F45A9">
              <w:rPr>
                <w:rFonts w:ascii="Segoe UI Symbol" w:eastAsia="MS Gothic" w:hAnsi="Segoe UI Symbol" w:cs="Segoe UI Symbol"/>
                <w:color w:val="1B598B"/>
              </w:rPr>
              <w:t>☐</w:t>
            </w:r>
            <w:r w:rsidRPr="002F45A9">
              <w:rPr>
                <w:rFonts w:eastAsia="MS Gothic" w:cstheme="majorHAnsi"/>
                <w:color w:val="1B598B"/>
              </w:rPr>
              <w:t xml:space="preserve">200K – 400K   </w:t>
            </w:r>
            <w:r>
              <w:rPr>
                <w:rFonts w:eastAsia="MS Gothic" w:cstheme="majorHAnsi"/>
                <w:color w:val="1B598B"/>
              </w:rPr>
              <w:t xml:space="preserve"> </w:t>
            </w:r>
            <w:r w:rsidRPr="002F45A9">
              <w:rPr>
                <w:rFonts w:ascii="Segoe UI Symbol" w:eastAsia="MS Gothic" w:hAnsi="Segoe UI Symbol" w:cs="Segoe UI Symbol"/>
                <w:color w:val="1B598B"/>
              </w:rPr>
              <w:t>☐</w:t>
            </w:r>
            <w:r w:rsidRPr="002F45A9">
              <w:rPr>
                <w:rFonts w:eastAsia="MS Gothic" w:cstheme="majorHAnsi"/>
                <w:color w:val="1B598B"/>
              </w:rPr>
              <w:t xml:space="preserve">500K+  </w:t>
            </w:r>
          </w:p>
        </w:tc>
      </w:tr>
    </w:tbl>
    <w:p w14:paraId="017B3BB5" w14:textId="45E17CAB" w:rsidR="002F45A9" w:rsidRDefault="002F45A9">
      <w:pPr>
        <w:rPr>
          <w:color w:val="1B598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6519"/>
      </w:tblGrid>
      <w:tr w:rsidR="002F45A9" w:rsidRPr="00041494" w14:paraId="3FCE84C6" w14:textId="77777777" w:rsidTr="002F45A9">
        <w:trPr>
          <w:trHeight w:val="141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A542" w14:textId="77777777" w:rsidR="002F45A9" w:rsidRPr="002F45A9" w:rsidRDefault="002F45A9" w:rsidP="002F45A9">
            <w:pPr>
              <w:rPr>
                <w:rFonts w:cstheme="majorHAnsi"/>
                <w:b/>
                <w:color w:val="1B598B"/>
              </w:rPr>
            </w:pPr>
            <w:r w:rsidRPr="002F45A9">
              <w:rPr>
                <w:rFonts w:cstheme="majorHAnsi"/>
                <w:b/>
                <w:color w:val="1B598B"/>
              </w:rPr>
              <w:t>Description of Core Business Activities:</w:t>
            </w:r>
          </w:p>
          <w:p w14:paraId="61A3DA8D" w14:textId="52B2B1BE" w:rsidR="002F45A9" w:rsidRPr="00041494" w:rsidRDefault="002F45A9" w:rsidP="00E31DC5">
            <w:pPr>
              <w:rPr>
                <w:rFonts w:ascii="Arial" w:hAnsi="Arial" w:cs="Arial"/>
                <w:b/>
                <w:color w:val="1B598B"/>
                <w:lang w:val="en-GB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2E7C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49782E07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228A9A5C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3A5090C4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</w:tc>
      </w:tr>
    </w:tbl>
    <w:p w14:paraId="767890D2" w14:textId="43C7C19E" w:rsidR="002F45A9" w:rsidRDefault="002F45A9">
      <w:pPr>
        <w:rPr>
          <w:color w:val="1B598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6519"/>
      </w:tblGrid>
      <w:tr w:rsidR="002F45A9" w:rsidRPr="00041494" w14:paraId="760185A8" w14:textId="77777777" w:rsidTr="002F45A9">
        <w:trPr>
          <w:trHeight w:val="1954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9DB1" w14:textId="77777777" w:rsidR="002F45A9" w:rsidRPr="002F45A9" w:rsidRDefault="002F45A9" w:rsidP="002F45A9">
            <w:pPr>
              <w:rPr>
                <w:rFonts w:cstheme="majorHAnsi"/>
                <w:b/>
                <w:color w:val="1B598B"/>
              </w:rPr>
            </w:pPr>
            <w:r w:rsidRPr="002F45A9">
              <w:rPr>
                <w:rFonts w:cstheme="majorHAnsi"/>
                <w:b/>
                <w:color w:val="1B598B"/>
              </w:rPr>
              <w:t>Description of target customers:</w:t>
            </w:r>
          </w:p>
          <w:p w14:paraId="614D2912" w14:textId="77777777" w:rsidR="002F45A9" w:rsidRPr="00041494" w:rsidRDefault="002F45A9" w:rsidP="00E31DC5">
            <w:pPr>
              <w:rPr>
                <w:rFonts w:ascii="Arial" w:hAnsi="Arial" w:cs="Arial"/>
                <w:b/>
                <w:color w:val="1B598B"/>
                <w:lang w:val="en-GB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8A1A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3617FD3C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515AAEF4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1EF69D69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</w:tc>
      </w:tr>
    </w:tbl>
    <w:p w14:paraId="615BB159" w14:textId="15AF9334" w:rsidR="002F45A9" w:rsidRDefault="002F45A9">
      <w:pPr>
        <w:rPr>
          <w:color w:val="1B598B"/>
        </w:rPr>
      </w:pPr>
    </w:p>
    <w:p w14:paraId="0BAEECA3" w14:textId="77777777" w:rsidR="002F45A9" w:rsidRDefault="002F45A9">
      <w:pPr>
        <w:rPr>
          <w:color w:val="1B598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975"/>
      </w:tblGrid>
      <w:tr w:rsidR="002F45A9" w:rsidRPr="00041494" w14:paraId="7FE89CE4" w14:textId="77777777" w:rsidTr="002F45A9">
        <w:trPr>
          <w:trHeight w:val="424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96D2" w14:textId="77777777" w:rsidR="002F45A9" w:rsidRPr="002F45A9" w:rsidRDefault="002F45A9" w:rsidP="002F45A9">
            <w:pPr>
              <w:rPr>
                <w:rFonts w:cstheme="majorHAnsi"/>
                <w:b/>
                <w:color w:val="1B598B"/>
              </w:rPr>
            </w:pPr>
            <w:r w:rsidRPr="002F45A9">
              <w:rPr>
                <w:rFonts w:cstheme="majorHAnsi"/>
                <w:b/>
                <w:color w:val="1B598B"/>
              </w:rPr>
              <w:t>Any specific business development issues or challenges that need to be addressed?</w:t>
            </w:r>
          </w:p>
          <w:p w14:paraId="057FBA62" w14:textId="2A568817" w:rsidR="002F45A9" w:rsidRPr="00041494" w:rsidRDefault="002F45A9" w:rsidP="00E31DC5">
            <w:pPr>
              <w:rPr>
                <w:rFonts w:ascii="Arial" w:hAnsi="Arial" w:cs="Arial"/>
                <w:b/>
                <w:color w:val="1B598B"/>
                <w:lang w:val="en-GB"/>
              </w:rPr>
            </w:pPr>
          </w:p>
        </w:tc>
        <w:tc>
          <w:tcPr>
            <w:tcW w:w="5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F84D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68CB6C60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5F0986E0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  <w:p w14:paraId="0B881DB7" w14:textId="77777777" w:rsidR="002F45A9" w:rsidRPr="00041494" w:rsidRDefault="002F45A9" w:rsidP="00E31DC5">
            <w:pPr>
              <w:rPr>
                <w:rFonts w:ascii="Arial" w:hAnsi="Arial" w:cs="Arial"/>
                <w:color w:val="1B598B"/>
                <w:lang w:val="en-GB"/>
              </w:rPr>
            </w:pPr>
          </w:p>
        </w:tc>
      </w:tr>
    </w:tbl>
    <w:p w14:paraId="6DEA0285" w14:textId="77777777" w:rsidR="002F45A9" w:rsidRPr="002F45A9" w:rsidRDefault="002F45A9">
      <w:pPr>
        <w:rPr>
          <w:color w:val="1B598B"/>
        </w:rPr>
      </w:pPr>
    </w:p>
    <w:sectPr w:rsidR="002F45A9" w:rsidRPr="002F45A9" w:rsidSect="00674814">
      <w:pgSz w:w="11900" w:h="16840"/>
      <w:pgMar w:top="135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494"/>
    <w:rsid w:val="00041494"/>
    <w:rsid w:val="00112FF2"/>
    <w:rsid w:val="001A1671"/>
    <w:rsid w:val="00237D35"/>
    <w:rsid w:val="002F45A9"/>
    <w:rsid w:val="00674814"/>
    <w:rsid w:val="008429AA"/>
    <w:rsid w:val="008520F7"/>
    <w:rsid w:val="00A54847"/>
    <w:rsid w:val="00BC045B"/>
    <w:rsid w:val="00CA2A87"/>
    <w:rsid w:val="00D9175A"/>
    <w:rsid w:val="00DF193B"/>
    <w:rsid w:val="00E97548"/>
    <w:rsid w:val="00F534F3"/>
    <w:rsid w:val="00FA7836"/>
    <w:rsid w:val="00F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FD4D9F"/>
  <w14:defaultImageDpi w14:val="32767"/>
  <w15:chartTrackingRefBased/>
  <w15:docId w15:val="{F64A9639-D2F6-3341-96FB-15BC82A1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iamarczynska/Library/Group%20Containers/UBF8T346G9.Office/User%20Content.localized/Templates.localized/Creative%20Spark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6359C3-0B68-4D5F-9050-B19200406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Spark Word template.dotx</Template>
  <TotalTime>47</TotalTime>
  <Pages>3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Marczynska (UG)</dc:creator>
  <cp:keywords/>
  <dc:description/>
  <cp:lastModifiedBy>Anna Marczynska (UG)</cp:lastModifiedBy>
  <cp:revision>2</cp:revision>
  <dcterms:created xsi:type="dcterms:W3CDTF">2021-07-14T10:16:00Z</dcterms:created>
  <dcterms:modified xsi:type="dcterms:W3CDTF">2021-07-16T13:16:00Z</dcterms:modified>
</cp:coreProperties>
</file>